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E2" w:rsidRDefault="00851255">
      <w:r>
        <w:rPr>
          <w:noProof/>
          <w:lang w:val="en-US"/>
        </w:rPr>
        <w:drawing>
          <wp:inline distT="0" distB="0" distL="0" distR="0">
            <wp:extent cx="5669280" cy="757428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280" cy="7574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20E2" w:rsidSect="009C220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SimSun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51255"/>
    <w:rsid w:val="00386273"/>
    <w:rsid w:val="00851255"/>
    <w:rsid w:val="009C2202"/>
    <w:rsid w:val="00CF66AA"/>
    <w:rsid w:val="00F93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512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125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BD</Template>
  <TotalTime>2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Cherry Xu</dc:creator>
  <cp:lastModifiedBy>Cherry Xu</cp:lastModifiedBy>
  <cp:revision>1</cp:revision>
  <dcterms:created xsi:type="dcterms:W3CDTF">2022-10-02T14:01:00Z</dcterms:created>
  <dcterms:modified xsi:type="dcterms:W3CDTF">2022-10-02T14:03:00Z</dcterms:modified>
</cp:coreProperties>
</file>